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D1C" w:rsidRPr="008D0592" w:rsidRDefault="001A2D1C" w:rsidP="008D0592">
      <w:pPr>
        <w:jc w:val="right"/>
        <w:rPr>
          <w:b/>
          <w:i/>
          <w:sz w:val="24"/>
          <w:szCs w:val="24"/>
        </w:rPr>
      </w:pPr>
      <w:r w:rsidRPr="008D0592">
        <w:rPr>
          <w:b/>
          <w:i/>
          <w:sz w:val="24"/>
          <w:szCs w:val="24"/>
        </w:rPr>
        <w:t xml:space="preserve">Obrazac </w:t>
      </w:r>
      <w:r>
        <w:rPr>
          <w:b/>
          <w:i/>
          <w:sz w:val="24"/>
          <w:szCs w:val="24"/>
        </w:rPr>
        <w:t>FIN-IZVJ</w:t>
      </w:r>
    </w:p>
    <w:p w:rsidR="001A2D1C" w:rsidRPr="008D0592" w:rsidRDefault="001A2D1C" w:rsidP="008D0592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FINANCIJSKO IZVJEŠĆE REALIZIRANOG PROGRAMA za 2026. godinu</w:t>
      </w:r>
    </w:p>
    <w:tbl>
      <w:tblPr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87"/>
      </w:tblGrid>
      <w:tr w:rsidR="001A2D1C" w:rsidRPr="00D52997" w:rsidTr="00D52997">
        <w:tc>
          <w:tcPr>
            <w:tcW w:w="13887" w:type="dxa"/>
            <w:shd w:val="clear" w:color="auto" w:fill="D9D9D9"/>
          </w:tcPr>
          <w:p w:rsidR="001A2D1C" w:rsidRPr="00D52997" w:rsidRDefault="001A2D1C" w:rsidP="00D52997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D52997">
              <w:rPr>
                <w:i/>
                <w:sz w:val="24"/>
                <w:szCs w:val="24"/>
              </w:rPr>
              <w:t>KORISNIK SREDSTAVA:</w:t>
            </w:r>
            <w:r>
              <w:rPr>
                <w:i/>
                <w:sz w:val="24"/>
                <w:szCs w:val="24"/>
              </w:rPr>
              <w:t xml:space="preserve"> </w:t>
            </w:r>
          </w:p>
          <w:p w:rsidR="001A2D1C" w:rsidRPr="00D52997" w:rsidRDefault="001A2D1C" w:rsidP="00D52997">
            <w:pPr>
              <w:spacing w:after="0" w:line="240" w:lineRule="auto"/>
              <w:rPr>
                <w:i/>
                <w:sz w:val="24"/>
                <w:szCs w:val="24"/>
              </w:rPr>
            </w:pPr>
          </w:p>
        </w:tc>
      </w:tr>
    </w:tbl>
    <w:p w:rsidR="001A2D1C" w:rsidRDefault="001A2D1C">
      <w:pPr>
        <w:rPr>
          <w:i/>
          <w:sz w:val="24"/>
          <w:szCs w:val="24"/>
        </w:rPr>
      </w:pPr>
    </w:p>
    <w:tbl>
      <w:tblPr>
        <w:tblW w:w="13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887"/>
      </w:tblGrid>
      <w:tr w:rsidR="001A2D1C" w:rsidRPr="00D52997" w:rsidTr="00D52997">
        <w:tc>
          <w:tcPr>
            <w:tcW w:w="13887" w:type="dxa"/>
            <w:shd w:val="clear" w:color="auto" w:fill="D9D9D9"/>
          </w:tcPr>
          <w:p w:rsidR="001A2D1C" w:rsidRPr="00D52997" w:rsidRDefault="001A2D1C" w:rsidP="00D52997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D52997">
              <w:rPr>
                <w:i/>
                <w:sz w:val="24"/>
                <w:szCs w:val="24"/>
              </w:rPr>
              <w:t>NAZIV PROGRAMA:</w:t>
            </w:r>
            <w:r>
              <w:rPr>
                <w:i/>
                <w:sz w:val="24"/>
                <w:szCs w:val="24"/>
              </w:rPr>
              <w:t xml:space="preserve"> </w:t>
            </w:r>
          </w:p>
          <w:p w:rsidR="001A2D1C" w:rsidRPr="00D52997" w:rsidRDefault="001A2D1C" w:rsidP="00D52997">
            <w:pPr>
              <w:spacing w:after="0" w:line="240" w:lineRule="auto"/>
              <w:rPr>
                <w:i/>
                <w:sz w:val="24"/>
                <w:szCs w:val="24"/>
              </w:rPr>
            </w:pPr>
          </w:p>
        </w:tc>
      </w:tr>
    </w:tbl>
    <w:p w:rsidR="001A2D1C" w:rsidRDefault="001A2D1C">
      <w:pPr>
        <w:rPr>
          <w:i/>
          <w:sz w:val="24"/>
          <w:szCs w:val="24"/>
        </w:rPr>
      </w:pPr>
    </w:p>
    <w:tbl>
      <w:tblPr>
        <w:tblW w:w="139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04"/>
        <w:gridCol w:w="5796"/>
        <w:gridCol w:w="1942"/>
        <w:gridCol w:w="1942"/>
        <w:gridCol w:w="1833"/>
        <w:gridCol w:w="1777"/>
      </w:tblGrid>
      <w:tr w:rsidR="001A2D1C" w:rsidRPr="00D52997" w:rsidTr="00D52997">
        <w:tc>
          <w:tcPr>
            <w:tcW w:w="704" w:type="dxa"/>
            <w:shd w:val="clear" w:color="auto" w:fill="D9D9D9"/>
          </w:tcPr>
          <w:p w:rsidR="001A2D1C" w:rsidRPr="00D52997" w:rsidRDefault="001A2D1C" w:rsidP="00D52997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5796" w:type="dxa"/>
            <w:shd w:val="clear" w:color="auto" w:fill="D9D9D9"/>
            <w:vAlign w:val="center"/>
          </w:tcPr>
          <w:p w:rsidR="001A2D1C" w:rsidRPr="00D52997" w:rsidRDefault="001A2D1C" w:rsidP="00D52997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D52997">
              <w:rPr>
                <w:i/>
                <w:sz w:val="24"/>
                <w:szCs w:val="24"/>
              </w:rPr>
              <w:t>VRSTA RASHODA</w:t>
            </w:r>
          </w:p>
        </w:tc>
        <w:tc>
          <w:tcPr>
            <w:tcW w:w="1942" w:type="dxa"/>
            <w:shd w:val="clear" w:color="auto" w:fill="D9D9D9"/>
          </w:tcPr>
          <w:p w:rsidR="001A2D1C" w:rsidRPr="00D52997" w:rsidRDefault="001A2D1C" w:rsidP="00D52997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D52997">
              <w:rPr>
                <w:i/>
                <w:sz w:val="24"/>
                <w:szCs w:val="24"/>
              </w:rPr>
              <w:t xml:space="preserve">IZ PRORAČUNA OPĆINE </w:t>
            </w:r>
            <w:r>
              <w:rPr>
                <w:i/>
                <w:sz w:val="24"/>
                <w:szCs w:val="24"/>
              </w:rPr>
              <w:t>JELSA</w:t>
            </w:r>
          </w:p>
          <w:p w:rsidR="001A2D1C" w:rsidRPr="00D52997" w:rsidRDefault="001A2D1C" w:rsidP="00D52997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  <w:p w:rsidR="001A2D1C" w:rsidRPr="00D52997" w:rsidRDefault="001A2D1C" w:rsidP="00D52997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:rsidR="001A2D1C" w:rsidRPr="00D52997" w:rsidRDefault="001A2D1C" w:rsidP="00D52997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D52997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1942" w:type="dxa"/>
            <w:shd w:val="clear" w:color="auto" w:fill="D9D9D9"/>
          </w:tcPr>
          <w:p w:rsidR="001A2D1C" w:rsidRPr="00D52997" w:rsidRDefault="001A2D1C" w:rsidP="00D52997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IZ OSTALIH PRORAČUNA (SD</w:t>
            </w:r>
            <w:r w:rsidRPr="00D52997">
              <w:rPr>
                <w:i/>
                <w:sz w:val="24"/>
                <w:szCs w:val="24"/>
              </w:rPr>
              <w:t>Ž, ostale JLRS)</w:t>
            </w:r>
          </w:p>
          <w:p w:rsidR="001A2D1C" w:rsidRPr="00D52997" w:rsidRDefault="001A2D1C" w:rsidP="00D52997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  <w:p w:rsidR="001A2D1C" w:rsidRPr="00D52997" w:rsidRDefault="001A2D1C" w:rsidP="00D52997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D52997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1833" w:type="dxa"/>
            <w:shd w:val="clear" w:color="auto" w:fill="D9D9D9"/>
          </w:tcPr>
          <w:p w:rsidR="001A2D1C" w:rsidRPr="00D52997" w:rsidRDefault="001A2D1C" w:rsidP="00D52997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D52997">
              <w:rPr>
                <w:i/>
                <w:sz w:val="24"/>
                <w:szCs w:val="24"/>
              </w:rPr>
              <w:t>IZ VLASTITIH PRIHODA</w:t>
            </w:r>
          </w:p>
          <w:p w:rsidR="001A2D1C" w:rsidRPr="00D52997" w:rsidRDefault="001A2D1C" w:rsidP="00D52997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:rsidR="001A2D1C" w:rsidRPr="00D52997" w:rsidRDefault="001A2D1C" w:rsidP="00D52997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  <w:p w:rsidR="001A2D1C" w:rsidRPr="00D52997" w:rsidRDefault="001A2D1C" w:rsidP="00D52997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D52997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1777" w:type="dxa"/>
            <w:shd w:val="clear" w:color="auto" w:fill="D9D9D9"/>
          </w:tcPr>
          <w:p w:rsidR="001A2D1C" w:rsidRPr="00D52997" w:rsidRDefault="001A2D1C" w:rsidP="00D52997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D52997">
              <w:rPr>
                <w:i/>
                <w:sz w:val="24"/>
                <w:szCs w:val="24"/>
              </w:rPr>
              <w:t>UKUPAN IZNOS TROŠKA</w:t>
            </w:r>
          </w:p>
          <w:p w:rsidR="001A2D1C" w:rsidRPr="00D52997" w:rsidRDefault="001A2D1C" w:rsidP="00D52997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D52997">
              <w:rPr>
                <w:i/>
                <w:sz w:val="24"/>
                <w:szCs w:val="24"/>
              </w:rPr>
              <w:t xml:space="preserve">Izražen u </w:t>
            </w:r>
            <w:r>
              <w:rPr>
                <w:i/>
                <w:sz w:val="24"/>
                <w:szCs w:val="24"/>
              </w:rPr>
              <w:t>eurima</w:t>
            </w:r>
          </w:p>
          <w:p w:rsidR="001A2D1C" w:rsidRPr="00D52997" w:rsidRDefault="001A2D1C" w:rsidP="00D52997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D52997">
              <w:rPr>
                <w:i/>
                <w:sz w:val="24"/>
                <w:szCs w:val="24"/>
              </w:rPr>
              <w:t>4 = (1+2+3)</w:t>
            </w:r>
          </w:p>
        </w:tc>
      </w:tr>
      <w:tr w:rsidR="001A2D1C" w:rsidRPr="00D52997" w:rsidTr="00D52997">
        <w:tc>
          <w:tcPr>
            <w:tcW w:w="704" w:type="dxa"/>
          </w:tcPr>
          <w:p w:rsidR="001A2D1C" w:rsidRPr="00D52997" w:rsidRDefault="001A2D1C" w:rsidP="00D52997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D52997">
              <w:rPr>
                <w:i/>
                <w:sz w:val="24"/>
                <w:szCs w:val="24"/>
              </w:rPr>
              <w:t>1.</w:t>
            </w:r>
          </w:p>
        </w:tc>
        <w:tc>
          <w:tcPr>
            <w:tcW w:w="5796" w:type="dxa"/>
            <w:vAlign w:val="center"/>
          </w:tcPr>
          <w:p w:rsidR="001A2D1C" w:rsidRPr="00D52997" w:rsidRDefault="001A2D1C" w:rsidP="00D52997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D52997">
              <w:rPr>
                <w:i/>
                <w:sz w:val="24"/>
                <w:szCs w:val="24"/>
              </w:rPr>
              <w:t>IZRAVNI TROŠKOVI</w:t>
            </w:r>
          </w:p>
          <w:p w:rsidR="001A2D1C" w:rsidRPr="00D52997" w:rsidRDefault="001A2D1C" w:rsidP="00D52997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D52997">
              <w:rPr>
                <w:i/>
                <w:sz w:val="24"/>
                <w:szCs w:val="24"/>
              </w:rPr>
              <w:t>PROGRAMA / PROJEKTA / MANIFESTACIJE</w:t>
            </w:r>
          </w:p>
        </w:tc>
        <w:tc>
          <w:tcPr>
            <w:tcW w:w="1942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942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833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777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</w:tr>
      <w:tr w:rsidR="001A2D1C" w:rsidRPr="00D52997" w:rsidTr="00D52997">
        <w:tc>
          <w:tcPr>
            <w:tcW w:w="704" w:type="dxa"/>
          </w:tcPr>
          <w:p w:rsidR="001A2D1C" w:rsidRPr="00D52997" w:rsidRDefault="001A2D1C" w:rsidP="00D52997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D52997">
              <w:rPr>
                <w:i/>
                <w:sz w:val="24"/>
                <w:szCs w:val="24"/>
              </w:rPr>
              <w:t>1.1.</w:t>
            </w:r>
          </w:p>
        </w:tc>
        <w:tc>
          <w:tcPr>
            <w:tcW w:w="5796" w:type="dxa"/>
          </w:tcPr>
          <w:p w:rsidR="001A2D1C" w:rsidRPr="00D52997" w:rsidRDefault="001A2D1C" w:rsidP="00D52997">
            <w:pPr>
              <w:spacing w:after="0" w:line="240" w:lineRule="auto"/>
              <w:rPr>
                <w:i/>
                <w:sz w:val="24"/>
                <w:szCs w:val="24"/>
              </w:rPr>
            </w:pPr>
          </w:p>
        </w:tc>
        <w:tc>
          <w:tcPr>
            <w:tcW w:w="1942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942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833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777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</w:tr>
      <w:tr w:rsidR="001A2D1C" w:rsidRPr="00D52997" w:rsidTr="00D52997">
        <w:tc>
          <w:tcPr>
            <w:tcW w:w="704" w:type="dxa"/>
          </w:tcPr>
          <w:p w:rsidR="001A2D1C" w:rsidRPr="00D52997" w:rsidRDefault="001A2D1C" w:rsidP="00D52997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D52997">
              <w:rPr>
                <w:i/>
                <w:sz w:val="24"/>
                <w:szCs w:val="24"/>
              </w:rPr>
              <w:t>1.2.</w:t>
            </w:r>
          </w:p>
        </w:tc>
        <w:tc>
          <w:tcPr>
            <w:tcW w:w="5796" w:type="dxa"/>
          </w:tcPr>
          <w:p w:rsidR="001A2D1C" w:rsidRPr="00D52997" w:rsidRDefault="001A2D1C" w:rsidP="00D52997">
            <w:pPr>
              <w:spacing w:after="0" w:line="240" w:lineRule="auto"/>
              <w:rPr>
                <w:i/>
                <w:sz w:val="24"/>
                <w:szCs w:val="24"/>
              </w:rPr>
            </w:pPr>
          </w:p>
        </w:tc>
        <w:tc>
          <w:tcPr>
            <w:tcW w:w="1942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942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833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777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</w:tr>
      <w:tr w:rsidR="001A2D1C" w:rsidRPr="00D52997" w:rsidTr="00D52997">
        <w:tc>
          <w:tcPr>
            <w:tcW w:w="704" w:type="dxa"/>
          </w:tcPr>
          <w:p w:rsidR="001A2D1C" w:rsidRPr="00D52997" w:rsidRDefault="001A2D1C" w:rsidP="00D52997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D52997">
              <w:rPr>
                <w:i/>
                <w:sz w:val="24"/>
                <w:szCs w:val="24"/>
              </w:rPr>
              <w:t>1.3.</w:t>
            </w:r>
          </w:p>
        </w:tc>
        <w:tc>
          <w:tcPr>
            <w:tcW w:w="5796" w:type="dxa"/>
          </w:tcPr>
          <w:p w:rsidR="001A2D1C" w:rsidRPr="00D52997" w:rsidRDefault="001A2D1C" w:rsidP="00D52997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:rsidR="001A2D1C" w:rsidRPr="00D52997" w:rsidRDefault="001A2D1C" w:rsidP="00D52997">
            <w:pPr>
              <w:spacing w:after="0" w:line="240" w:lineRule="auto"/>
              <w:rPr>
                <w:i/>
                <w:sz w:val="24"/>
                <w:szCs w:val="24"/>
              </w:rPr>
            </w:pPr>
          </w:p>
        </w:tc>
        <w:tc>
          <w:tcPr>
            <w:tcW w:w="1942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942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833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777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</w:tr>
      <w:tr w:rsidR="001A2D1C" w:rsidRPr="00D52997" w:rsidTr="00D52997">
        <w:tc>
          <w:tcPr>
            <w:tcW w:w="704" w:type="dxa"/>
          </w:tcPr>
          <w:p w:rsidR="001A2D1C" w:rsidRPr="00D52997" w:rsidRDefault="001A2D1C" w:rsidP="00D52997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D52997">
              <w:rPr>
                <w:i/>
                <w:sz w:val="24"/>
                <w:szCs w:val="24"/>
              </w:rPr>
              <w:t>…</w:t>
            </w:r>
          </w:p>
        </w:tc>
        <w:tc>
          <w:tcPr>
            <w:tcW w:w="5796" w:type="dxa"/>
          </w:tcPr>
          <w:p w:rsidR="001A2D1C" w:rsidRPr="00D52997" w:rsidRDefault="001A2D1C" w:rsidP="00D52997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:rsidR="001A2D1C" w:rsidRPr="00D52997" w:rsidRDefault="001A2D1C" w:rsidP="00D52997">
            <w:pPr>
              <w:spacing w:after="0" w:line="240" w:lineRule="auto"/>
              <w:rPr>
                <w:i/>
                <w:sz w:val="24"/>
                <w:szCs w:val="24"/>
              </w:rPr>
            </w:pPr>
          </w:p>
        </w:tc>
        <w:tc>
          <w:tcPr>
            <w:tcW w:w="1942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942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833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777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</w:tr>
      <w:tr w:rsidR="001A2D1C" w:rsidRPr="00D52997" w:rsidTr="00D52997">
        <w:tc>
          <w:tcPr>
            <w:tcW w:w="704" w:type="dxa"/>
            <w:vAlign w:val="center"/>
          </w:tcPr>
          <w:p w:rsidR="001A2D1C" w:rsidRPr="00D52997" w:rsidRDefault="001A2D1C" w:rsidP="00D52997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D52997">
              <w:rPr>
                <w:i/>
                <w:sz w:val="24"/>
                <w:szCs w:val="24"/>
              </w:rPr>
              <w:t>2.</w:t>
            </w:r>
          </w:p>
        </w:tc>
        <w:tc>
          <w:tcPr>
            <w:tcW w:w="5796" w:type="dxa"/>
            <w:vAlign w:val="center"/>
          </w:tcPr>
          <w:p w:rsidR="001A2D1C" w:rsidRPr="00D52997" w:rsidRDefault="001A2D1C" w:rsidP="00D52997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D52997">
              <w:rPr>
                <w:i/>
                <w:sz w:val="24"/>
                <w:szCs w:val="24"/>
              </w:rPr>
              <w:t>NEIZRAVNI TROŠKOVI (max. 20% ukupnog iznosa financiranja iz Proračuna Općine</w:t>
            </w:r>
            <w:r>
              <w:rPr>
                <w:i/>
                <w:sz w:val="24"/>
                <w:szCs w:val="24"/>
              </w:rPr>
              <w:t xml:space="preserve"> Jelsa</w:t>
            </w:r>
            <w:r w:rsidRPr="00D52997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1942" w:type="dxa"/>
            <w:vAlign w:val="center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942" w:type="dxa"/>
            <w:vAlign w:val="center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833" w:type="dxa"/>
            <w:vAlign w:val="center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</w:tr>
      <w:tr w:rsidR="001A2D1C" w:rsidRPr="00D52997" w:rsidTr="00D52997">
        <w:tc>
          <w:tcPr>
            <w:tcW w:w="704" w:type="dxa"/>
          </w:tcPr>
          <w:p w:rsidR="001A2D1C" w:rsidRPr="00D52997" w:rsidRDefault="001A2D1C" w:rsidP="00D52997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D52997">
              <w:rPr>
                <w:i/>
                <w:sz w:val="24"/>
                <w:szCs w:val="24"/>
              </w:rPr>
              <w:t>2.1.</w:t>
            </w:r>
          </w:p>
        </w:tc>
        <w:tc>
          <w:tcPr>
            <w:tcW w:w="5796" w:type="dxa"/>
          </w:tcPr>
          <w:p w:rsidR="001A2D1C" w:rsidRPr="00D52997" w:rsidRDefault="001A2D1C" w:rsidP="00D52997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:rsidR="001A2D1C" w:rsidRPr="00D52997" w:rsidRDefault="001A2D1C" w:rsidP="00D52997">
            <w:pPr>
              <w:spacing w:after="0" w:line="240" w:lineRule="auto"/>
              <w:rPr>
                <w:i/>
                <w:sz w:val="24"/>
                <w:szCs w:val="24"/>
              </w:rPr>
            </w:pPr>
          </w:p>
        </w:tc>
        <w:tc>
          <w:tcPr>
            <w:tcW w:w="1942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942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833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777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</w:tr>
      <w:tr w:rsidR="001A2D1C" w:rsidRPr="00D52997" w:rsidTr="00D52997">
        <w:tc>
          <w:tcPr>
            <w:tcW w:w="704" w:type="dxa"/>
          </w:tcPr>
          <w:p w:rsidR="001A2D1C" w:rsidRPr="00D52997" w:rsidRDefault="001A2D1C" w:rsidP="00D52997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D52997">
              <w:rPr>
                <w:i/>
                <w:sz w:val="24"/>
                <w:szCs w:val="24"/>
              </w:rPr>
              <w:t>2.2.</w:t>
            </w:r>
          </w:p>
        </w:tc>
        <w:tc>
          <w:tcPr>
            <w:tcW w:w="5796" w:type="dxa"/>
          </w:tcPr>
          <w:p w:rsidR="001A2D1C" w:rsidRPr="00D52997" w:rsidRDefault="001A2D1C" w:rsidP="00D52997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:rsidR="001A2D1C" w:rsidRPr="00D52997" w:rsidRDefault="001A2D1C" w:rsidP="00D52997">
            <w:pPr>
              <w:spacing w:after="0" w:line="240" w:lineRule="auto"/>
              <w:rPr>
                <w:i/>
                <w:sz w:val="24"/>
                <w:szCs w:val="24"/>
              </w:rPr>
            </w:pPr>
          </w:p>
        </w:tc>
        <w:tc>
          <w:tcPr>
            <w:tcW w:w="1942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942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833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777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</w:tr>
      <w:tr w:rsidR="001A2D1C" w:rsidRPr="00D52997" w:rsidTr="00D52997">
        <w:tc>
          <w:tcPr>
            <w:tcW w:w="704" w:type="dxa"/>
          </w:tcPr>
          <w:p w:rsidR="001A2D1C" w:rsidRPr="00D52997" w:rsidRDefault="001A2D1C" w:rsidP="00D52997">
            <w:pPr>
              <w:spacing w:after="0" w:line="240" w:lineRule="auto"/>
              <w:rPr>
                <w:i/>
                <w:sz w:val="24"/>
                <w:szCs w:val="24"/>
              </w:rPr>
            </w:pPr>
            <w:r w:rsidRPr="00D52997">
              <w:rPr>
                <w:i/>
                <w:sz w:val="24"/>
                <w:szCs w:val="24"/>
              </w:rPr>
              <w:t>…</w:t>
            </w:r>
          </w:p>
        </w:tc>
        <w:tc>
          <w:tcPr>
            <w:tcW w:w="5796" w:type="dxa"/>
          </w:tcPr>
          <w:p w:rsidR="001A2D1C" w:rsidRPr="00D52997" w:rsidRDefault="001A2D1C" w:rsidP="00D52997">
            <w:pPr>
              <w:spacing w:after="0" w:line="240" w:lineRule="auto"/>
              <w:rPr>
                <w:i/>
                <w:sz w:val="24"/>
                <w:szCs w:val="24"/>
              </w:rPr>
            </w:pPr>
          </w:p>
          <w:p w:rsidR="001A2D1C" w:rsidRPr="00D52997" w:rsidRDefault="001A2D1C" w:rsidP="00D52997">
            <w:pPr>
              <w:spacing w:after="0" w:line="240" w:lineRule="auto"/>
              <w:rPr>
                <w:i/>
                <w:sz w:val="24"/>
                <w:szCs w:val="24"/>
              </w:rPr>
            </w:pPr>
          </w:p>
        </w:tc>
        <w:tc>
          <w:tcPr>
            <w:tcW w:w="1942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942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833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777" w:type="dxa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</w:tr>
      <w:tr w:rsidR="001A2D1C" w:rsidRPr="00D52997" w:rsidTr="00D52997">
        <w:tc>
          <w:tcPr>
            <w:tcW w:w="704" w:type="dxa"/>
            <w:vAlign w:val="center"/>
          </w:tcPr>
          <w:p w:rsidR="001A2D1C" w:rsidRPr="00D52997" w:rsidRDefault="001A2D1C" w:rsidP="00D52997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D52997">
              <w:rPr>
                <w:i/>
                <w:sz w:val="24"/>
                <w:szCs w:val="24"/>
              </w:rPr>
              <w:t>3.</w:t>
            </w:r>
          </w:p>
        </w:tc>
        <w:tc>
          <w:tcPr>
            <w:tcW w:w="5796" w:type="dxa"/>
            <w:vAlign w:val="center"/>
          </w:tcPr>
          <w:p w:rsidR="001A2D1C" w:rsidRPr="00D52997" w:rsidRDefault="001A2D1C" w:rsidP="00D52997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D52997">
              <w:rPr>
                <w:i/>
                <w:sz w:val="24"/>
                <w:szCs w:val="24"/>
              </w:rPr>
              <w:t>UKUPNO (1.+2.)</w:t>
            </w:r>
          </w:p>
          <w:p w:rsidR="001A2D1C" w:rsidRPr="00D52997" w:rsidRDefault="001A2D1C" w:rsidP="00D52997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942" w:type="dxa"/>
            <w:vAlign w:val="center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942" w:type="dxa"/>
            <w:vAlign w:val="center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833" w:type="dxa"/>
            <w:vAlign w:val="center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  <w:tc>
          <w:tcPr>
            <w:tcW w:w="1777" w:type="dxa"/>
            <w:vAlign w:val="center"/>
          </w:tcPr>
          <w:p w:rsidR="001A2D1C" w:rsidRPr="00D52997" w:rsidRDefault="001A2D1C" w:rsidP="00247910">
            <w:pPr>
              <w:spacing w:after="0" w:line="240" w:lineRule="auto"/>
              <w:jc w:val="right"/>
              <w:rPr>
                <w:i/>
                <w:sz w:val="24"/>
                <w:szCs w:val="24"/>
              </w:rPr>
            </w:pPr>
          </w:p>
        </w:tc>
      </w:tr>
    </w:tbl>
    <w:p w:rsidR="001A2D1C" w:rsidRDefault="001A2D1C">
      <w:pPr>
        <w:rPr>
          <w:i/>
          <w:sz w:val="24"/>
          <w:szCs w:val="24"/>
        </w:rPr>
      </w:pPr>
    </w:p>
    <w:p w:rsidR="001A2D1C" w:rsidRDefault="001A2D1C" w:rsidP="00B35020">
      <w:pPr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Napomena: u financijskom izvješću navode se cjelokupni troškovi programa, projekta ili manifestacije, neovisno o tome iz kojeg su izvora financirani. Obvezno se dostavljaju dokazi o nastanku troška podmirenog iz sredstava Općine Jelsa (preslike faktura, ugovora o djelu ili ugovora o autorskom honoraru s obračunima istih) te dokazi o plaćanju istih (preslike naloga o prijenosu ili izvoda sa žiro računa).</w:t>
      </w:r>
    </w:p>
    <w:p w:rsidR="001A2D1C" w:rsidRDefault="001A2D1C" w:rsidP="00974BC6">
      <w:pPr>
        <w:spacing w:after="0"/>
        <w:rPr>
          <w:i/>
          <w:sz w:val="24"/>
          <w:szCs w:val="24"/>
        </w:rPr>
      </w:pPr>
    </w:p>
    <w:p w:rsidR="001A2D1C" w:rsidRDefault="001A2D1C" w:rsidP="00974BC6">
      <w:pPr>
        <w:spacing w:after="0"/>
        <w:ind w:left="9912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Potpis osobe </w:t>
      </w:r>
    </w:p>
    <w:p w:rsidR="001A2D1C" w:rsidRDefault="001A2D1C" w:rsidP="00974BC6">
      <w:pPr>
        <w:spacing w:after="0"/>
        <w:ind w:left="9912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ovlaštene za zastupanje</w:t>
      </w:r>
    </w:p>
    <w:p w:rsidR="001A2D1C" w:rsidRDefault="001A2D1C" w:rsidP="00974BC6">
      <w:pPr>
        <w:spacing w:after="0"/>
        <w:rPr>
          <w:i/>
          <w:sz w:val="24"/>
          <w:szCs w:val="24"/>
        </w:rPr>
      </w:pPr>
    </w:p>
    <w:p w:rsidR="001A2D1C" w:rsidRDefault="001A2D1C" w:rsidP="00974BC6">
      <w:pPr>
        <w:spacing w:after="0"/>
        <w:ind w:left="6372" w:firstLine="708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MP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________________________</w:t>
      </w:r>
    </w:p>
    <w:p w:rsidR="001A2D1C" w:rsidRPr="008D0592" w:rsidRDefault="001A2D1C" w:rsidP="00974BC6">
      <w:pPr>
        <w:spacing w:after="0"/>
        <w:rPr>
          <w:i/>
          <w:sz w:val="24"/>
          <w:szCs w:val="24"/>
        </w:rPr>
      </w:pPr>
    </w:p>
    <w:sectPr w:rsidR="001A2D1C" w:rsidRPr="008D0592" w:rsidSect="008D059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43AB2"/>
    <w:rsid w:val="00166863"/>
    <w:rsid w:val="001A2D1C"/>
    <w:rsid w:val="001A77CF"/>
    <w:rsid w:val="001B5837"/>
    <w:rsid w:val="00207BEF"/>
    <w:rsid w:val="00247910"/>
    <w:rsid w:val="00280986"/>
    <w:rsid w:val="003432FF"/>
    <w:rsid w:val="003471BB"/>
    <w:rsid w:val="00351519"/>
    <w:rsid w:val="003643C1"/>
    <w:rsid w:val="003849E2"/>
    <w:rsid w:val="004E5418"/>
    <w:rsid w:val="00543AB2"/>
    <w:rsid w:val="00560058"/>
    <w:rsid w:val="00692B0D"/>
    <w:rsid w:val="006C2CC1"/>
    <w:rsid w:val="00740401"/>
    <w:rsid w:val="0076691A"/>
    <w:rsid w:val="007D7432"/>
    <w:rsid w:val="00861EE8"/>
    <w:rsid w:val="008A56C8"/>
    <w:rsid w:val="008D0592"/>
    <w:rsid w:val="00920752"/>
    <w:rsid w:val="00974BC6"/>
    <w:rsid w:val="00994A6F"/>
    <w:rsid w:val="00A0597D"/>
    <w:rsid w:val="00AE1803"/>
    <w:rsid w:val="00B05FBE"/>
    <w:rsid w:val="00B10FE6"/>
    <w:rsid w:val="00B166DD"/>
    <w:rsid w:val="00B35020"/>
    <w:rsid w:val="00BA33F1"/>
    <w:rsid w:val="00C12C9E"/>
    <w:rsid w:val="00CA0FA0"/>
    <w:rsid w:val="00CA30F9"/>
    <w:rsid w:val="00CD355A"/>
    <w:rsid w:val="00D3529B"/>
    <w:rsid w:val="00D52997"/>
    <w:rsid w:val="00DB7A42"/>
    <w:rsid w:val="00DE4399"/>
    <w:rsid w:val="00E03403"/>
    <w:rsid w:val="00E665EA"/>
    <w:rsid w:val="00F32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A42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D059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2479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B5837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153</Words>
  <Characters>876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FIN-IZVJ</dc:title>
  <dc:subject/>
  <dc:creator>Branka Šišul</dc:creator>
  <cp:keywords/>
  <dc:description/>
  <cp:lastModifiedBy>User</cp:lastModifiedBy>
  <cp:revision>3</cp:revision>
  <cp:lastPrinted>2022-03-07T08:09:00Z</cp:lastPrinted>
  <dcterms:created xsi:type="dcterms:W3CDTF">2025-03-06T11:52:00Z</dcterms:created>
  <dcterms:modified xsi:type="dcterms:W3CDTF">2026-09-07T06:37:00Z</dcterms:modified>
</cp:coreProperties>
</file>